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E7A" w:rsidRPr="00D65BBC" w:rsidRDefault="00D63E7A" w:rsidP="004E6479">
      <w:pPr>
        <w:pStyle w:val="Heading1"/>
        <w:spacing w:before="72"/>
        <w:ind w:left="0" w:right="-60" w:firstLine="0"/>
        <w:jc w:val="center"/>
        <w:rPr>
          <w:b w:val="0"/>
          <w:bCs w:val="0"/>
        </w:rPr>
      </w:pPr>
      <w:r w:rsidRPr="00D65BBC">
        <w:t xml:space="preserve">Типовая инструкция для </w:t>
      </w:r>
      <w:r>
        <w:t>занимающихся</w:t>
      </w:r>
      <w:r w:rsidRPr="00D65BBC">
        <w:t xml:space="preserve"> </w:t>
      </w:r>
      <w:r>
        <w:t>МАУ «СШ «Заря»</w:t>
      </w:r>
      <w:r w:rsidRPr="00D65BBC">
        <w:t xml:space="preserve">  при обучении по</w:t>
      </w:r>
      <w:r>
        <w:t xml:space="preserve"> дополнительным обще</w:t>
      </w:r>
      <w:r w:rsidRPr="00D65BBC">
        <w:t>образовательным программам</w:t>
      </w:r>
      <w:r>
        <w:t xml:space="preserve"> </w:t>
      </w:r>
    </w:p>
    <w:p w:rsidR="00D63E7A" w:rsidRPr="00D65BBC" w:rsidRDefault="00D63E7A" w:rsidP="0087362D">
      <w:pPr>
        <w:ind w:right="-60"/>
        <w:jc w:val="center"/>
        <w:rPr>
          <w:b/>
          <w:bCs/>
          <w:sz w:val="28"/>
          <w:szCs w:val="28"/>
        </w:rPr>
      </w:pPr>
      <w:r w:rsidRPr="00D65BBC">
        <w:rPr>
          <w:b/>
          <w:bCs/>
          <w:sz w:val="28"/>
          <w:szCs w:val="28"/>
        </w:rPr>
        <w:t>с применением электр</w:t>
      </w:r>
      <w:r>
        <w:rPr>
          <w:b/>
          <w:bCs/>
          <w:sz w:val="28"/>
          <w:szCs w:val="28"/>
        </w:rPr>
        <w:t xml:space="preserve">онного обучения и дистанционных </w:t>
      </w:r>
      <w:r w:rsidRPr="00D65BBC">
        <w:rPr>
          <w:b/>
          <w:bCs/>
          <w:sz w:val="28"/>
          <w:szCs w:val="28"/>
        </w:rPr>
        <w:t>образовательных технологий</w:t>
      </w:r>
    </w:p>
    <w:p w:rsidR="00D63E7A" w:rsidRPr="00D65BBC" w:rsidRDefault="00D63E7A" w:rsidP="0087362D">
      <w:pPr>
        <w:pStyle w:val="BodyText"/>
        <w:spacing w:before="2"/>
        <w:ind w:left="0" w:right="-60" w:firstLine="0"/>
        <w:jc w:val="center"/>
        <w:rPr>
          <w:b/>
          <w:bCs/>
          <w:sz w:val="44"/>
          <w:szCs w:val="44"/>
        </w:rPr>
      </w:pPr>
    </w:p>
    <w:p w:rsidR="00D63E7A" w:rsidRDefault="00D63E7A">
      <w:pPr>
        <w:pStyle w:val="BodyText"/>
        <w:spacing w:line="360" w:lineRule="auto"/>
        <w:ind w:right="102" w:firstLine="706"/>
      </w:pPr>
      <w:r>
        <w:t>Занимающиеся  МАУ «СШ «ЗАРЯ»»</w:t>
      </w:r>
      <w:r w:rsidRPr="00D65BBC">
        <w:t xml:space="preserve">  </w:t>
      </w:r>
      <w:r>
        <w:t>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D63E7A" w:rsidRDefault="00D63E7A">
      <w:pPr>
        <w:pStyle w:val="BodyText"/>
        <w:spacing w:before="3" w:line="357" w:lineRule="auto"/>
        <w:ind w:right="109" w:firstLine="706"/>
      </w:pPr>
      <w:r>
        <w:t>На сайте МАУ «СШ «Заря»</w:t>
      </w:r>
      <w:r w:rsidRPr="00D65BBC">
        <w:t xml:space="preserve">  </w:t>
      </w:r>
      <w:r>
        <w:t>можно получить рекомендации по следующим вопросам:</w:t>
      </w:r>
    </w:p>
    <w:p w:rsidR="00D63E7A" w:rsidRDefault="00D63E7A">
      <w:pPr>
        <w:pStyle w:val="ListParagraph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  <w:szCs w:val="28"/>
        </w:rPr>
      </w:pPr>
      <w:r>
        <w:rPr>
          <w:sz w:val="28"/>
          <w:szCs w:val="28"/>
        </w:rPr>
        <w:t>о минимальном наборе приложений, электронных ресурсов, которые допускаются к использованию в тренировочном процессе (существующие платформы, электронные ресурсы и приложения, ресурсы библиотечного фонда  образовательной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организации);</w:t>
      </w:r>
    </w:p>
    <w:p w:rsidR="00D63E7A" w:rsidRDefault="00D63E7A">
      <w:pPr>
        <w:pStyle w:val="ListParagraph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  <w:szCs w:val="28"/>
        </w:rPr>
      </w:pPr>
      <w:r>
        <w:rPr>
          <w:sz w:val="28"/>
          <w:szCs w:val="28"/>
        </w:rPr>
        <w:t>о возможностях использования официального сайта МАУ «СШ «ЗАРЯ</w:t>
      </w:r>
      <w:r w:rsidRPr="00714F35">
        <w:rPr>
          <w:sz w:val="28"/>
          <w:szCs w:val="28"/>
        </w:rPr>
        <w:t>»</w:t>
      </w:r>
      <w:r>
        <w:rPr>
          <w:sz w:val="28"/>
          <w:szCs w:val="28"/>
        </w:rPr>
        <w:t xml:space="preserve"> 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D63E7A" w:rsidRDefault="00D63E7A">
      <w:pPr>
        <w:pStyle w:val="ListParagraph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  <w:szCs w:val="28"/>
        </w:rPr>
      </w:pPr>
      <w:r>
        <w:rPr>
          <w:sz w:val="28"/>
          <w:szCs w:val="28"/>
        </w:rPr>
        <w:t>о вариантах и формах обратной связи способов визуального взаимодействия тренеров и занимающихся (скайпе, zoom и других инструментов для обучения);</w:t>
      </w:r>
    </w:p>
    <w:p w:rsidR="00D63E7A" w:rsidRDefault="00D63E7A">
      <w:pPr>
        <w:pStyle w:val="ListParagraph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  <w:szCs w:val="28"/>
        </w:rPr>
      </w:pPr>
      <w:r>
        <w:rPr>
          <w:sz w:val="28"/>
          <w:szCs w:val="28"/>
        </w:rPr>
        <w:t>о расписании и графике текущей и при необходимости промежуточной аттестации для каждой группы в соответствии с вводимой для них формой тренировочного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процесса;</w:t>
      </w:r>
    </w:p>
    <w:p w:rsidR="00D63E7A" w:rsidRDefault="00D63E7A">
      <w:pPr>
        <w:pStyle w:val="ListParagraph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  <w:szCs w:val="28"/>
        </w:rPr>
      </w:pPr>
      <w:r>
        <w:rPr>
          <w:sz w:val="28"/>
          <w:szCs w:val="28"/>
        </w:rPr>
        <w:t>о порядке оказания методической помощи занимающимся,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технологий.</w:t>
      </w:r>
    </w:p>
    <w:p w:rsidR="00D63E7A" w:rsidRDefault="00D63E7A">
      <w:pPr>
        <w:pStyle w:val="ListParagraph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  <w:szCs w:val="28"/>
        </w:rPr>
      </w:pPr>
    </w:p>
    <w:p w:rsidR="00D63E7A" w:rsidRDefault="00D63E7A">
      <w:pPr>
        <w:spacing w:line="360" w:lineRule="auto"/>
        <w:jc w:val="both"/>
        <w:rPr>
          <w:sz w:val="28"/>
          <w:szCs w:val="28"/>
        </w:rPr>
        <w:sectPr w:rsidR="00D63E7A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D63E7A" w:rsidRDefault="00D63E7A">
      <w:pPr>
        <w:pStyle w:val="ListParagraph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  <w:szCs w:val="28"/>
        </w:rPr>
      </w:pPr>
      <w:r>
        <w:rPr>
          <w:sz w:val="28"/>
          <w:szCs w:val="28"/>
        </w:rPr>
        <w:t>о контрольных точках и времени предоставления от занимающихся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тренировочного процесса.</w:t>
      </w:r>
    </w:p>
    <w:p w:rsidR="00D63E7A" w:rsidRDefault="00D63E7A">
      <w:pPr>
        <w:pStyle w:val="BodyText"/>
        <w:spacing w:before="3" w:line="357" w:lineRule="auto"/>
        <w:ind w:right="118" w:firstLine="706"/>
      </w:pPr>
      <w:r>
        <w:t xml:space="preserve">Предусмотренные тренировочным планом занятия по решению </w:t>
      </w:r>
    </w:p>
    <w:p w:rsidR="00D63E7A" w:rsidRDefault="00D63E7A">
      <w:pPr>
        <w:pStyle w:val="BodyText"/>
        <w:spacing w:before="3" w:line="357" w:lineRule="auto"/>
        <w:ind w:right="118" w:firstLine="706"/>
      </w:pPr>
      <w:r>
        <w:t>МАУ «СШ «ЗАРЯ»</w:t>
      </w:r>
      <w:r w:rsidRPr="00D65BBC">
        <w:t xml:space="preserve">  </w:t>
      </w:r>
      <w:r>
        <w:t>могут быть:</w:t>
      </w:r>
    </w:p>
    <w:p w:rsidR="00D63E7A" w:rsidRDefault="00D63E7A" w:rsidP="0087362D">
      <w:pPr>
        <w:pStyle w:val="BodyText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МАУ «СШ «ЗАРЯ»</w:t>
      </w:r>
      <w:r w:rsidRPr="00D65BBC">
        <w:t xml:space="preserve">  </w:t>
      </w:r>
      <w:r>
        <w:t xml:space="preserve"> или в электронной среде);</w:t>
      </w:r>
    </w:p>
    <w:p w:rsidR="00D63E7A" w:rsidRDefault="00D63E7A" w:rsidP="0087362D">
      <w:pPr>
        <w:pStyle w:val="BodyText"/>
        <w:numPr>
          <w:ilvl w:val="0"/>
          <w:numId w:val="3"/>
        </w:numPr>
        <w:spacing w:before="1" w:line="360" w:lineRule="auto"/>
        <w:ind w:left="0" w:right="112" w:firstLine="360"/>
      </w:pPr>
      <w:r>
        <w:t>требуют присутствия в строго определенное время занимающегося перед компьютером (расписание онлайн-занятий, требующих присутствия занимающегося в строго определенное время, размещается на сайте образовательной организации и в электронной среде);</w:t>
      </w:r>
    </w:p>
    <w:p w:rsidR="00D63E7A" w:rsidRDefault="00D63E7A" w:rsidP="0087362D">
      <w:pPr>
        <w:pStyle w:val="BodyText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D63E7A" w:rsidRDefault="00D63E7A">
      <w:pPr>
        <w:pStyle w:val="BodyText"/>
        <w:spacing w:line="362" w:lineRule="auto"/>
        <w:ind w:right="116"/>
      </w:pPr>
      <w:bookmarkStart w:id="0" w:name="_GoBack"/>
      <w:bookmarkEnd w:id="0"/>
    </w:p>
    <w:sectPr w:rsidR="00D63E7A" w:rsidSect="003B401A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E7A" w:rsidRDefault="00D63E7A" w:rsidP="0006159D">
      <w:r>
        <w:separator/>
      </w:r>
    </w:p>
  </w:endnote>
  <w:endnote w:type="continuationSeparator" w:id="0">
    <w:p w:rsidR="00D63E7A" w:rsidRDefault="00D63E7A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E7A" w:rsidRDefault="00D63E7A">
    <w:pPr>
      <w:pStyle w:val="Footer"/>
      <w:jc w:val="right"/>
    </w:pPr>
    <w:fldSimple w:instr="PAGE   \* MERGEFORMAT">
      <w:r>
        <w:rPr>
          <w:noProof/>
        </w:rPr>
        <w:t>2</w:t>
      </w:r>
    </w:fldSimple>
  </w:p>
  <w:p w:rsidR="00D63E7A" w:rsidRDefault="00D63E7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E7A" w:rsidRDefault="00D63E7A" w:rsidP="0006159D">
      <w:r>
        <w:separator/>
      </w:r>
    </w:p>
  </w:footnote>
  <w:footnote w:type="continuationSeparator" w:id="0">
    <w:p w:rsidR="00D63E7A" w:rsidRDefault="00D63E7A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0657"/>
    <w:rsid w:val="0006159D"/>
    <w:rsid w:val="00150410"/>
    <w:rsid w:val="001F7AB1"/>
    <w:rsid w:val="003B401A"/>
    <w:rsid w:val="004E6479"/>
    <w:rsid w:val="00502A9B"/>
    <w:rsid w:val="00554FF2"/>
    <w:rsid w:val="00707CEC"/>
    <w:rsid w:val="00714F35"/>
    <w:rsid w:val="007F4B89"/>
    <w:rsid w:val="00822C78"/>
    <w:rsid w:val="00861FC5"/>
    <w:rsid w:val="0087362D"/>
    <w:rsid w:val="009A50BD"/>
    <w:rsid w:val="00A32ED1"/>
    <w:rsid w:val="00C224FB"/>
    <w:rsid w:val="00D52251"/>
    <w:rsid w:val="00D63E7A"/>
    <w:rsid w:val="00D65BBC"/>
    <w:rsid w:val="00E60657"/>
    <w:rsid w:val="00EB3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01A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Heading1">
    <w:name w:val="heading 1"/>
    <w:basedOn w:val="Normal"/>
    <w:link w:val="Heading1Char"/>
    <w:uiPriority w:val="99"/>
    <w:qFormat/>
    <w:rsid w:val="003B401A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0AE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customStyle="1" w:styleId="TableNormal1">
    <w:name w:val="Table Normal1"/>
    <w:uiPriority w:val="99"/>
    <w:semiHidden/>
    <w:rsid w:val="003B401A"/>
    <w:pPr>
      <w:widowControl w:val="0"/>
      <w:autoSpaceDE w:val="0"/>
      <w:autoSpaceDN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3B401A"/>
    <w:pPr>
      <w:ind w:left="113" w:firstLine="710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A0AE7"/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99"/>
    <w:qFormat/>
    <w:rsid w:val="003B401A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Normal"/>
    <w:uiPriority w:val="99"/>
    <w:rsid w:val="003B401A"/>
  </w:style>
  <w:style w:type="paragraph" w:styleId="Header">
    <w:name w:val="header"/>
    <w:basedOn w:val="Normal"/>
    <w:link w:val="HeaderChar"/>
    <w:uiPriority w:val="99"/>
    <w:rsid w:val="0006159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6159D"/>
    <w:rPr>
      <w:rFonts w:ascii="Times New Roman" w:hAnsi="Times New Roman" w:cs="Times New Roman"/>
      <w:lang w:val="ru-RU" w:eastAsia="ru-RU"/>
    </w:rPr>
  </w:style>
  <w:style w:type="paragraph" w:styleId="Footer">
    <w:name w:val="footer"/>
    <w:basedOn w:val="Normal"/>
    <w:link w:val="FooterChar"/>
    <w:uiPriority w:val="99"/>
    <w:rsid w:val="0006159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6159D"/>
    <w:rPr>
      <w:rFonts w:ascii="Times New Roman" w:hAnsi="Times New Roman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67</TotalTime>
  <Pages>2</Pages>
  <Words>341</Words>
  <Characters>1944</Characters>
  <Application>Microsoft Office Outlook</Application>
  <DocSecurity>0</DocSecurity>
  <Lines>0</Lines>
  <Paragraphs>0</Paragraphs>
  <ScaleCrop>false</ScaleCrop>
  <Company>School_6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2020-03-21T07:40:00Z</dcterms:created>
  <dcterms:modified xsi:type="dcterms:W3CDTF">2020-04-07T11:54:00Z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